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2518"/>
        <w:gridCol w:w="6724"/>
      </w:tblGrid>
      <w:tr w:rsidR="00DA5898" w:rsidRPr="001A718F" w14:paraId="1BDB42AC" w14:textId="77777777" w:rsidTr="003A1E09">
        <w:trPr>
          <w:trHeight w:val="859"/>
          <w:jc w:val="center"/>
        </w:trPr>
        <w:tc>
          <w:tcPr>
            <w:tcW w:w="9242" w:type="dxa"/>
            <w:gridSpan w:val="2"/>
            <w:shd w:val="clear" w:color="auto" w:fill="D6E3BC" w:themeFill="accent3" w:themeFillTint="66"/>
            <w:vAlign w:val="center"/>
          </w:tcPr>
          <w:p w14:paraId="662B07E8" w14:textId="165A4458" w:rsidR="00B573A1" w:rsidRPr="00B573A1" w:rsidRDefault="00DA5898" w:rsidP="003A1E09">
            <w:pPr>
              <w:pStyle w:val="BarHeader"/>
              <w:jc w:val="center"/>
              <w:rPr>
                <w:sz w:val="32"/>
                <w:szCs w:val="32"/>
              </w:rPr>
            </w:pPr>
            <w:r w:rsidRPr="00B573A1">
              <w:rPr>
                <w:sz w:val="32"/>
                <w:szCs w:val="32"/>
              </w:rPr>
              <w:t xml:space="preserve">Application for </w:t>
            </w:r>
            <w:r w:rsidR="00FB1A34" w:rsidRPr="00B573A1">
              <w:rPr>
                <w:sz w:val="32"/>
                <w:szCs w:val="32"/>
              </w:rPr>
              <w:t>Grant Fund</w:t>
            </w:r>
            <w:r w:rsidR="003C1555" w:rsidRPr="00B573A1">
              <w:rPr>
                <w:sz w:val="32"/>
                <w:szCs w:val="32"/>
              </w:rPr>
              <w:t>ing</w:t>
            </w:r>
          </w:p>
        </w:tc>
      </w:tr>
      <w:tr w:rsidR="00DA5898" w:rsidRPr="001A718F" w14:paraId="56C91659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18" w:type="dxa"/>
            <w:shd w:val="clear" w:color="auto" w:fill="F2F2F2" w:themeFill="background1" w:themeFillShade="F2"/>
          </w:tcPr>
          <w:p w14:paraId="45998FD5" w14:textId="7777777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>Applicant:</w:t>
            </w:r>
          </w:p>
        </w:tc>
        <w:tc>
          <w:tcPr>
            <w:tcW w:w="6724" w:type="dxa"/>
          </w:tcPr>
          <w:p w14:paraId="2F2FC5EE" w14:textId="2DD4C5B0" w:rsidR="00DA5898" w:rsidRPr="001A718F" w:rsidRDefault="00DA5898" w:rsidP="00DA5898"/>
        </w:tc>
      </w:tr>
      <w:tr w:rsidR="00DA5898" w:rsidRPr="001A718F" w14:paraId="79623104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18" w:type="dxa"/>
            <w:shd w:val="clear" w:color="auto" w:fill="F2F2F2" w:themeFill="background1" w:themeFillShade="F2"/>
          </w:tcPr>
          <w:p w14:paraId="7B6B3AD5" w14:textId="7777777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>Name of Project:</w:t>
            </w:r>
          </w:p>
        </w:tc>
        <w:tc>
          <w:tcPr>
            <w:tcW w:w="6724" w:type="dxa"/>
          </w:tcPr>
          <w:p w14:paraId="5BBCE9CC" w14:textId="56B0CE13" w:rsidR="00DA5898" w:rsidRPr="001A718F" w:rsidRDefault="00DA5898" w:rsidP="00DA5898"/>
        </w:tc>
      </w:tr>
      <w:tr w:rsidR="00DA5898" w:rsidRPr="001A718F" w14:paraId="323A3EDF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18" w:type="dxa"/>
            <w:shd w:val="clear" w:color="auto" w:fill="F2F2F2" w:themeFill="background1" w:themeFillShade="F2"/>
          </w:tcPr>
          <w:p w14:paraId="46FF5499" w14:textId="5CDF338C" w:rsidR="00DA5898" w:rsidRPr="001A718F" w:rsidRDefault="009E1CC1" w:rsidP="00665E3C">
            <w:pPr>
              <w:jc w:val="left"/>
              <w:rPr>
                <w:b/>
              </w:rPr>
            </w:pPr>
            <w:r w:rsidRPr="001A718F">
              <w:rPr>
                <w:b/>
              </w:rPr>
              <w:t>Funding</w:t>
            </w:r>
            <w:r w:rsidR="00665E3C">
              <w:rPr>
                <w:b/>
              </w:rPr>
              <w:t xml:space="preserve"> </w:t>
            </w:r>
            <w:r w:rsidRPr="001A718F">
              <w:rPr>
                <w:b/>
              </w:rPr>
              <w:t>sought:</w:t>
            </w:r>
            <w:r w:rsidR="00B83E67">
              <w:rPr>
                <w:b/>
              </w:rPr>
              <w:br/>
            </w:r>
            <w:r w:rsidR="00B83E67" w:rsidRPr="00665E3C">
              <w:rPr>
                <w:bCs/>
                <w:i/>
                <w:iCs/>
              </w:rPr>
              <w:t>Refer to criteria on website</w:t>
            </w:r>
          </w:p>
        </w:tc>
        <w:tc>
          <w:tcPr>
            <w:tcW w:w="6724" w:type="dxa"/>
          </w:tcPr>
          <w:p w14:paraId="4C5D4C05" w14:textId="79EB28D4" w:rsidR="00C57AE4" w:rsidRPr="001A718F" w:rsidRDefault="0049602A" w:rsidP="00DA5898">
            <w:r>
              <w:t>$</w:t>
            </w:r>
          </w:p>
        </w:tc>
      </w:tr>
      <w:tr w:rsidR="00DA5898" w:rsidRPr="001A718F" w14:paraId="0B529656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  <w:shd w:val="clear" w:color="auto" w:fill="F2F2F2" w:themeFill="background1" w:themeFillShade="F2"/>
          </w:tcPr>
          <w:p w14:paraId="7F8ACFCB" w14:textId="7777777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>Full contact details:</w:t>
            </w:r>
          </w:p>
        </w:tc>
      </w:tr>
      <w:tr w:rsidR="00DA5898" w:rsidRPr="001A718F" w14:paraId="05B82F3F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</w:tcPr>
          <w:p w14:paraId="1BBB8510" w14:textId="19A5B4C9" w:rsidR="00DA5898" w:rsidRPr="001A718F" w:rsidRDefault="00060E6D" w:rsidP="00DA5898">
            <w:r w:rsidRPr="001A718F">
              <w:t>Name:</w:t>
            </w:r>
            <w:r w:rsidR="00367264">
              <w:tab/>
            </w:r>
            <w:r w:rsidR="00367264">
              <w:tab/>
            </w:r>
          </w:p>
          <w:p w14:paraId="5FBDDCBF" w14:textId="05153167" w:rsidR="00060E6D" w:rsidRPr="001A718F" w:rsidRDefault="00060E6D" w:rsidP="00DA5898">
            <w:r w:rsidRPr="001A718F">
              <w:t>Address:</w:t>
            </w:r>
            <w:r w:rsidR="00367264">
              <w:tab/>
            </w:r>
          </w:p>
          <w:p w14:paraId="4044FB16" w14:textId="55C4F906" w:rsidR="00060E6D" w:rsidRPr="001A718F" w:rsidRDefault="00060E6D" w:rsidP="00DA5898">
            <w:r w:rsidRPr="001A718F">
              <w:t>Email:</w:t>
            </w:r>
            <w:r w:rsidR="00367264">
              <w:tab/>
            </w:r>
            <w:r w:rsidR="00367264">
              <w:tab/>
            </w:r>
          </w:p>
          <w:p w14:paraId="1D471E0F" w14:textId="0439B04B" w:rsidR="00060E6D" w:rsidRPr="001A718F" w:rsidRDefault="00060E6D" w:rsidP="00DA5898">
            <w:r w:rsidRPr="001A718F">
              <w:t>Phone:</w:t>
            </w:r>
            <w:r w:rsidR="00367264">
              <w:tab/>
            </w:r>
            <w:r w:rsidR="00367264">
              <w:tab/>
            </w:r>
          </w:p>
          <w:p w14:paraId="1DCB7093" w14:textId="342CE6F1" w:rsidR="00060E6D" w:rsidRPr="001A718F" w:rsidRDefault="00060E6D" w:rsidP="00DA5898">
            <w:r w:rsidRPr="001A718F">
              <w:t>Website:</w:t>
            </w:r>
            <w:r w:rsidR="00367264">
              <w:tab/>
            </w:r>
          </w:p>
          <w:p w14:paraId="7A5E10D2" w14:textId="53AD49A4" w:rsidR="00060E6D" w:rsidRPr="001A718F" w:rsidRDefault="00060E6D" w:rsidP="00DA5898"/>
        </w:tc>
      </w:tr>
      <w:tr w:rsidR="00DA5898" w:rsidRPr="001A718F" w14:paraId="4260D864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  <w:shd w:val="clear" w:color="auto" w:fill="F2F2F2" w:themeFill="background1" w:themeFillShade="F2"/>
          </w:tcPr>
          <w:p w14:paraId="05F9272F" w14:textId="7777777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>Description of Application (including start and finish dates and breakdown of costs):</w:t>
            </w:r>
          </w:p>
        </w:tc>
      </w:tr>
      <w:tr w:rsidR="00DA5898" w:rsidRPr="001A718F" w14:paraId="62184FC3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</w:tcPr>
          <w:p w14:paraId="11AA0E50" w14:textId="77777777" w:rsidR="001F40D2" w:rsidRPr="001A718F" w:rsidRDefault="001F40D2" w:rsidP="00224391"/>
          <w:p w14:paraId="43F3DEF7" w14:textId="77777777" w:rsidR="001F40D2" w:rsidRDefault="001F40D2" w:rsidP="00224391"/>
          <w:p w14:paraId="199B83F2" w14:textId="77777777" w:rsidR="00850C05" w:rsidRPr="001A718F" w:rsidRDefault="00850C05" w:rsidP="00224391"/>
          <w:p w14:paraId="0B2F1CD5" w14:textId="77777777" w:rsidR="001F40D2" w:rsidRPr="001A718F" w:rsidRDefault="001F40D2" w:rsidP="00224391"/>
          <w:p w14:paraId="2971CFA7" w14:textId="77777777" w:rsidR="001F40D2" w:rsidRPr="001A718F" w:rsidRDefault="001F40D2" w:rsidP="00224391"/>
          <w:p w14:paraId="0E37FCF5" w14:textId="77777777" w:rsidR="00FB1A34" w:rsidRPr="001A718F" w:rsidRDefault="00FB1A34" w:rsidP="00224391"/>
          <w:p w14:paraId="14EFFAD4" w14:textId="77777777" w:rsidR="00FB1A34" w:rsidRPr="001A718F" w:rsidRDefault="00FB1A34" w:rsidP="00224391"/>
          <w:p w14:paraId="557656DB" w14:textId="77777777" w:rsidR="00FB1A34" w:rsidRPr="001A718F" w:rsidRDefault="00FB1A34" w:rsidP="00224391"/>
          <w:p w14:paraId="37EEE01B" w14:textId="13DE2715" w:rsidR="00915775" w:rsidRPr="001A718F" w:rsidRDefault="00915775" w:rsidP="00224391"/>
        </w:tc>
      </w:tr>
      <w:tr w:rsidR="00DA5898" w:rsidRPr="001A718F" w14:paraId="10BC880A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  <w:shd w:val="clear" w:color="auto" w:fill="F2F2F2" w:themeFill="background1" w:themeFillShade="F2"/>
          </w:tcPr>
          <w:p w14:paraId="24209338" w14:textId="7777777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>What will be delivered?</w:t>
            </w:r>
          </w:p>
        </w:tc>
      </w:tr>
      <w:tr w:rsidR="00DA5898" w:rsidRPr="001A718F" w14:paraId="16DDBAEA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</w:tcPr>
          <w:p w14:paraId="61B04EA4" w14:textId="77777777" w:rsidR="00FB1A34" w:rsidRDefault="00FB1A34" w:rsidP="006E0C54"/>
          <w:p w14:paraId="2A9D0A95" w14:textId="77777777" w:rsidR="006E0C54" w:rsidRDefault="006E0C54" w:rsidP="006E0C54"/>
          <w:p w14:paraId="6AB51F13" w14:textId="77777777" w:rsidR="00D26EE6" w:rsidRDefault="00D26EE6" w:rsidP="006E0C54"/>
          <w:p w14:paraId="06964579" w14:textId="77777777" w:rsidR="006E0C54" w:rsidRDefault="006E0C54" w:rsidP="006E0C54"/>
          <w:p w14:paraId="329310E1" w14:textId="77777777" w:rsidR="00850C05" w:rsidRDefault="00850C05" w:rsidP="006E0C54"/>
          <w:p w14:paraId="1B4EA54A" w14:textId="77777777" w:rsidR="00850C05" w:rsidRDefault="00850C05" w:rsidP="006E0C54"/>
          <w:p w14:paraId="634F0A46" w14:textId="77777777" w:rsidR="006E0C54" w:rsidRPr="001A718F" w:rsidRDefault="006E0C54" w:rsidP="006E0C54"/>
          <w:p w14:paraId="43C5D088" w14:textId="77777777" w:rsidR="00FB1A34" w:rsidRPr="001A718F" w:rsidRDefault="00FB1A34" w:rsidP="006E0C54"/>
        </w:tc>
      </w:tr>
      <w:tr w:rsidR="00DA5898" w:rsidRPr="001A718F" w14:paraId="0011782E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  <w:shd w:val="clear" w:color="auto" w:fill="F2F2F2" w:themeFill="background1" w:themeFillShade="F2"/>
          </w:tcPr>
          <w:p w14:paraId="1760B33A" w14:textId="77777777" w:rsidR="00DA5898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lastRenderedPageBreak/>
              <w:t xml:space="preserve">How </w:t>
            </w:r>
            <w:r w:rsidR="002F1C9B">
              <w:rPr>
                <w:b/>
              </w:rPr>
              <w:t xml:space="preserve">will the project/activity support </w:t>
            </w:r>
            <w:r w:rsidRPr="001A718F">
              <w:rPr>
                <w:b/>
              </w:rPr>
              <w:t>the Trust’s aims</w:t>
            </w:r>
            <w:r w:rsidR="00DA2872">
              <w:rPr>
                <w:b/>
              </w:rPr>
              <w:t xml:space="preserve"> of:</w:t>
            </w:r>
          </w:p>
          <w:p w14:paraId="400F9F8D" w14:textId="77777777" w:rsidR="00DA2872" w:rsidRDefault="00DA2872" w:rsidP="00DA2872">
            <w:pPr>
              <w:pStyle w:val="ListParagraph"/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 xml:space="preserve">educating people involved in the New Zealand tourism industry and educating all persons </w:t>
            </w:r>
            <w:r w:rsidR="00574992">
              <w:rPr>
                <w:b/>
              </w:rPr>
              <w:t>in New Zealand on matters relating to the tourism industry in New Zealand and/or</w:t>
            </w:r>
          </w:p>
          <w:p w14:paraId="53585DC0" w14:textId="0ECEE35C" w:rsidR="00574992" w:rsidRPr="00DA2872" w:rsidRDefault="00ED5ADC" w:rsidP="00DA2872">
            <w:pPr>
              <w:pStyle w:val="ListParagraph"/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>fostering and promoting the tourism industry in New Zealand based on the sustainable use and preservation of New Zealand’s natural assets?</w:t>
            </w:r>
          </w:p>
        </w:tc>
      </w:tr>
      <w:tr w:rsidR="00DA5898" w:rsidRPr="001A718F" w14:paraId="3ECBCD67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</w:tcPr>
          <w:p w14:paraId="62F8734B" w14:textId="77777777" w:rsidR="00830402" w:rsidRDefault="00830402" w:rsidP="002F1C9B"/>
          <w:p w14:paraId="7A91C5D8" w14:textId="77777777" w:rsidR="002F1C9B" w:rsidRDefault="002F1C9B" w:rsidP="002F1C9B"/>
          <w:p w14:paraId="0A698308" w14:textId="77777777" w:rsidR="002F1C9B" w:rsidRDefault="002F1C9B" w:rsidP="002F1C9B"/>
          <w:p w14:paraId="4E7C0E8A" w14:textId="77777777" w:rsidR="002F1C9B" w:rsidRDefault="002F1C9B" w:rsidP="002F1C9B"/>
          <w:p w14:paraId="4617DD01" w14:textId="77777777" w:rsidR="00350DDE" w:rsidRDefault="00350DDE" w:rsidP="002F1C9B"/>
          <w:p w14:paraId="66BEA10B" w14:textId="77777777" w:rsidR="00350DDE" w:rsidRDefault="00350DDE" w:rsidP="002F1C9B"/>
          <w:p w14:paraId="210A8A6E" w14:textId="77777777" w:rsidR="00350DDE" w:rsidRDefault="00350DDE" w:rsidP="002F1C9B"/>
          <w:p w14:paraId="1B37E7D3" w14:textId="77777777" w:rsidR="002F1C9B" w:rsidRDefault="002F1C9B" w:rsidP="002F1C9B"/>
          <w:p w14:paraId="12EA3A50" w14:textId="5AD7B384" w:rsidR="002F1C9B" w:rsidRPr="002F1C9B" w:rsidRDefault="002F1C9B" w:rsidP="002F1C9B"/>
        </w:tc>
      </w:tr>
      <w:tr w:rsidR="00DA5898" w:rsidRPr="001A718F" w14:paraId="27A471CE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  <w:shd w:val="clear" w:color="auto" w:fill="F2F2F2" w:themeFill="background1" w:themeFillShade="F2"/>
          </w:tcPr>
          <w:p w14:paraId="633FF4EF" w14:textId="424969B7" w:rsidR="00DA5898" w:rsidRPr="001A718F" w:rsidRDefault="00DA5898" w:rsidP="00DA5898">
            <w:pPr>
              <w:rPr>
                <w:b/>
              </w:rPr>
            </w:pPr>
            <w:r w:rsidRPr="001A718F">
              <w:rPr>
                <w:b/>
              </w:rPr>
              <w:t xml:space="preserve">How will the Tourism Industry </w:t>
            </w:r>
            <w:r w:rsidR="00FB34DE" w:rsidRPr="001A718F">
              <w:rPr>
                <w:b/>
              </w:rPr>
              <w:t xml:space="preserve">New Zealand </w:t>
            </w:r>
            <w:r w:rsidRPr="001A718F">
              <w:rPr>
                <w:b/>
              </w:rPr>
              <w:t>Trust input be acknowledged?</w:t>
            </w:r>
          </w:p>
        </w:tc>
      </w:tr>
      <w:tr w:rsidR="00DA5898" w:rsidRPr="001A718F" w14:paraId="4DBFD112" w14:textId="77777777" w:rsidTr="003342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42" w:type="dxa"/>
            <w:gridSpan w:val="2"/>
          </w:tcPr>
          <w:p w14:paraId="4C577E90" w14:textId="77777777" w:rsidR="00DA5898" w:rsidRDefault="00DA5898" w:rsidP="0092017D"/>
          <w:p w14:paraId="202470E0" w14:textId="77777777" w:rsidR="00ED5ADC" w:rsidRDefault="00ED5ADC" w:rsidP="0092017D"/>
          <w:p w14:paraId="0BF2E5C9" w14:textId="77777777" w:rsidR="00ED5ADC" w:rsidRDefault="00ED5ADC" w:rsidP="0092017D"/>
          <w:p w14:paraId="65086C27" w14:textId="77777777" w:rsidR="00ED5ADC" w:rsidRDefault="00ED5ADC" w:rsidP="0092017D"/>
          <w:p w14:paraId="7A60F5C5" w14:textId="77777777" w:rsidR="00350DDE" w:rsidRDefault="00350DDE" w:rsidP="0092017D"/>
          <w:p w14:paraId="3BC9EE70" w14:textId="77777777" w:rsidR="00350DDE" w:rsidRDefault="00350DDE" w:rsidP="0092017D"/>
          <w:p w14:paraId="751B6EBA" w14:textId="77777777" w:rsidR="00350DDE" w:rsidRDefault="00350DDE" w:rsidP="0092017D"/>
          <w:p w14:paraId="574EDAC4" w14:textId="77777777" w:rsidR="00ED5ADC" w:rsidRDefault="00ED5ADC" w:rsidP="0092017D"/>
          <w:p w14:paraId="6AAEC4C6" w14:textId="31F4EA3C" w:rsidR="00ED5ADC" w:rsidRPr="001A718F" w:rsidRDefault="00ED5ADC" w:rsidP="0092017D"/>
        </w:tc>
      </w:tr>
    </w:tbl>
    <w:p w14:paraId="52C48404" w14:textId="77777777" w:rsidR="00974B28" w:rsidRPr="001A718F" w:rsidRDefault="00974B28" w:rsidP="00DA5898">
      <w:pPr>
        <w:tabs>
          <w:tab w:val="left" w:pos="3119"/>
          <w:tab w:val="left" w:pos="6521"/>
        </w:tabs>
        <w:spacing w:before="60" w:after="60" w:line="276" w:lineRule="auto"/>
        <w:jc w:val="left"/>
        <w:rPr>
          <w:sz w:val="22"/>
        </w:rPr>
      </w:pPr>
    </w:p>
    <w:p w14:paraId="58097D8B" w14:textId="77777777" w:rsidR="00221004" w:rsidRPr="001A718F" w:rsidRDefault="00221004" w:rsidP="00DA5898">
      <w:pPr>
        <w:tabs>
          <w:tab w:val="left" w:pos="3119"/>
          <w:tab w:val="left" w:pos="6521"/>
        </w:tabs>
        <w:spacing w:before="60" w:after="60" w:line="276" w:lineRule="auto"/>
        <w:jc w:val="left"/>
        <w:rPr>
          <w:sz w:val="22"/>
        </w:rPr>
      </w:pPr>
    </w:p>
    <w:p w14:paraId="7F223381" w14:textId="1BC65999" w:rsidR="00DA5898" w:rsidRPr="001A718F" w:rsidRDefault="00DA5898" w:rsidP="00DA5898">
      <w:pPr>
        <w:tabs>
          <w:tab w:val="left" w:pos="3119"/>
          <w:tab w:val="left" w:pos="6521"/>
        </w:tabs>
        <w:spacing w:before="60" w:after="60" w:line="276" w:lineRule="auto"/>
        <w:jc w:val="left"/>
        <w:rPr>
          <w:szCs w:val="20"/>
        </w:rPr>
      </w:pPr>
    </w:p>
    <w:p w14:paraId="5E1EDF49" w14:textId="6EEAF592" w:rsidR="00DA5898" w:rsidRPr="001A718F" w:rsidRDefault="00DA5898" w:rsidP="00DA5898">
      <w:pPr>
        <w:tabs>
          <w:tab w:val="left" w:pos="3119"/>
          <w:tab w:val="left" w:pos="6521"/>
        </w:tabs>
        <w:spacing w:before="60" w:after="60" w:line="276" w:lineRule="auto"/>
        <w:jc w:val="left"/>
        <w:rPr>
          <w:szCs w:val="20"/>
        </w:rPr>
      </w:pPr>
      <w:r w:rsidRPr="001A718F">
        <w:rPr>
          <w:szCs w:val="20"/>
        </w:rPr>
        <w:t>_______________</w:t>
      </w:r>
      <w:r w:rsidRPr="001A718F">
        <w:rPr>
          <w:szCs w:val="20"/>
        </w:rPr>
        <w:tab/>
        <w:t>________________________________________________</w:t>
      </w:r>
    </w:p>
    <w:p w14:paraId="6168E46F" w14:textId="77777777" w:rsidR="00DA5898" w:rsidRPr="001A718F" w:rsidRDefault="00DA5898" w:rsidP="00DA5898">
      <w:pPr>
        <w:tabs>
          <w:tab w:val="left" w:pos="3119"/>
          <w:tab w:val="left" w:pos="6521"/>
        </w:tabs>
        <w:spacing w:before="60" w:after="60" w:line="276" w:lineRule="auto"/>
        <w:jc w:val="left"/>
        <w:rPr>
          <w:b/>
          <w:i/>
          <w:szCs w:val="20"/>
        </w:rPr>
      </w:pPr>
      <w:r w:rsidRPr="001A718F">
        <w:rPr>
          <w:b/>
          <w:i/>
          <w:szCs w:val="20"/>
        </w:rPr>
        <w:t>Signature</w:t>
      </w:r>
      <w:r w:rsidRPr="001A718F">
        <w:rPr>
          <w:b/>
          <w:i/>
          <w:szCs w:val="20"/>
        </w:rPr>
        <w:tab/>
        <w:t>Name</w:t>
      </w:r>
      <w:r w:rsidRPr="001A718F">
        <w:rPr>
          <w:b/>
          <w:i/>
          <w:szCs w:val="20"/>
        </w:rPr>
        <w:tab/>
        <w:t>Position</w:t>
      </w:r>
    </w:p>
    <w:p w14:paraId="10106C44" w14:textId="77777777" w:rsidR="00DA5898" w:rsidRPr="001A718F" w:rsidRDefault="00DA5898" w:rsidP="00DA5898">
      <w:pPr>
        <w:spacing w:before="60" w:after="60" w:line="276" w:lineRule="auto"/>
        <w:jc w:val="left"/>
        <w:rPr>
          <w:szCs w:val="20"/>
        </w:rPr>
      </w:pPr>
    </w:p>
    <w:p w14:paraId="61161C6E" w14:textId="77777777" w:rsidR="00DA5898" w:rsidRPr="001A718F" w:rsidRDefault="00DA5898" w:rsidP="00DA5898">
      <w:pPr>
        <w:spacing w:before="60" w:after="60" w:line="276" w:lineRule="auto"/>
        <w:jc w:val="left"/>
        <w:rPr>
          <w:szCs w:val="20"/>
        </w:rPr>
      </w:pPr>
      <w:r w:rsidRPr="001A718F">
        <w:rPr>
          <w:szCs w:val="20"/>
        </w:rPr>
        <w:t xml:space="preserve">Please expand your application and attach supporting information if required and forward completed form to the address below. </w:t>
      </w:r>
    </w:p>
    <w:p w14:paraId="284D9CDA" w14:textId="77777777" w:rsidR="00DA5898" w:rsidRPr="001A718F" w:rsidRDefault="00DA5898" w:rsidP="00DA5898">
      <w:pPr>
        <w:spacing w:before="60" w:after="60" w:line="276" w:lineRule="auto"/>
        <w:ind w:left="284"/>
        <w:jc w:val="left"/>
        <w:rPr>
          <w:szCs w:val="20"/>
        </w:rPr>
      </w:pPr>
      <w:r w:rsidRPr="001A718F">
        <w:rPr>
          <w:szCs w:val="20"/>
        </w:rPr>
        <w:t>Tourism Industry New Zealand Trust</w:t>
      </w:r>
    </w:p>
    <w:p w14:paraId="44871875" w14:textId="77777777" w:rsidR="00DA5898" w:rsidRPr="001A718F" w:rsidRDefault="00DA5898" w:rsidP="00DA5898">
      <w:pPr>
        <w:spacing w:before="60" w:after="60" w:line="276" w:lineRule="auto"/>
        <w:ind w:left="284"/>
        <w:jc w:val="left"/>
        <w:rPr>
          <w:szCs w:val="20"/>
        </w:rPr>
      </w:pPr>
      <w:r w:rsidRPr="001A718F">
        <w:rPr>
          <w:szCs w:val="20"/>
        </w:rPr>
        <w:t>PO Box 1697, Wellington 6140</w:t>
      </w:r>
    </w:p>
    <w:p w14:paraId="0DC2225D" w14:textId="77777777" w:rsidR="00221004" w:rsidRPr="001A718F" w:rsidRDefault="00DA5898" w:rsidP="00AF6C03">
      <w:pPr>
        <w:spacing w:before="60" w:after="60" w:line="276" w:lineRule="auto"/>
        <w:ind w:left="284"/>
        <w:jc w:val="left"/>
        <w:rPr>
          <w:szCs w:val="20"/>
        </w:rPr>
      </w:pPr>
      <w:r w:rsidRPr="001A718F">
        <w:rPr>
          <w:szCs w:val="20"/>
        </w:rPr>
        <w:t xml:space="preserve">Email: </w:t>
      </w:r>
      <w:hyperlink r:id="rId10" w:history="1">
        <w:r w:rsidR="00282580" w:rsidRPr="001A718F">
          <w:rPr>
            <w:rStyle w:val="Hyperlink"/>
            <w:szCs w:val="20"/>
          </w:rPr>
          <w:t>info@tinzt.org.nz</w:t>
        </w:r>
      </w:hyperlink>
    </w:p>
    <w:p w14:paraId="6BAD05CD" w14:textId="77777777" w:rsidR="00DA5898" w:rsidRPr="001A718F" w:rsidRDefault="00DA5898" w:rsidP="00974B28">
      <w:pPr>
        <w:spacing w:before="60" w:after="60" w:line="276" w:lineRule="auto"/>
        <w:ind w:left="284"/>
        <w:jc w:val="left"/>
        <w:rPr>
          <w:szCs w:val="20"/>
        </w:rPr>
      </w:pPr>
    </w:p>
    <w:sectPr w:rsidR="00DA5898" w:rsidRPr="001A718F" w:rsidSect="000B4E59"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2AB7" w14:textId="77777777" w:rsidR="003300DF" w:rsidRDefault="003300DF" w:rsidP="00506422">
      <w:r>
        <w:separator/>
      </w:r>
    </w:p>
  </w:endnote>
  <w:endnote w:type="continuationSeparator" w:id="0">
    <w:p w14:paraId="475D19B4" w14:textId="77777777" w:rsidR="003300DF" w:rsidRDefault="003300DF" w:rsidP="0050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441C" w14:textId="77777777" w:rsidR="003300DF" w:rsidRDefault="003300DF" w:rsidP="00506422">
      <w:r>
        <w:separator/>
      </w:r>
    </w:p>
  </w:footnote>
  <w:footnote w:type="continuationSeparator" w:id="0">
    <w:p w14:paraId="52DFDC4E" w14:textId="77777777" w:rsidR="003300DF" w:rsidRDefault="003300DF" w:rsidP="00506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868C" w14:textId="044981A5" w:rsidR="004F3058" w:rsidRDefault="004F3058" w:rsidP="004F3058">
    <w:pPr>
      <w:rPr>
        <w:b/>
        <w:bCs/>
        <w:sz w:val="36"/>
        <w:szCs w:val="36"/>
      </w:rPr>
    </w:pPr>
    <w:r w:rsidRPr="001A718F">
      <w:rPr>
        <w:noProof/>
        <w:lang w:eastAsia="en-NZ"/>
      </w:rPr>
      <w:drawing>
        <wp:anchor distT="0" distB="0" distL="114300" distR="114300" simplePos="0" relativeHeight="251658240" behindDoc="1" locked="0" layoutInCell="1" allowOverlap="1" wp14:anchorId="0AC30B14" wp14:editId="12FF3717">
          <wp:simplePos x="0" y="0"/>
          <wp:positionH relativeFrom="margin">
            <wp:align>right</wp:align>
          </wp:positionH>
          <wp:positionV relativeFrom="margin">
            <wp:posOffset>-856615</wp:posOffset>
          </wp:positionV>
          <wp:extent cx="2578735" cy="473710"/>
          <wp:effectExtent l="0" t="0" r="0" b="2540"/>
          <wp:wrapTight wrapText="bothSides">
            <wp:wrapPolygon edited="0">
              <wp:start x="0" y="0"/>
              <wp:lineTo x="0" y="20847"/>
              <wp:lineTo x="21382" y="20847"/>
              <wp:lineTo x="2138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73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573A1">
      <w:rPr>
        <w:b/>
        <w:bCs/>
        <w:sz w:val="36"/>
        <w:szCs w:val="36"/>
      </w:rPr>
      <w:t>Tourism Industry</w:t>
    </w:r>
    <w:r w:rsidRPr="004F3058">
      <w:rPr>
        <w:noProof/>
        <w:lang w:eastAsia="en-NZ"/>
      </w:rPr>
      <w:t xml:space="preserve"> </w:t>
    </w:r>
  </w:p>
  <w:p w14:paraId="0883610B" w14:textId="0E2A5F5F" w:rsidR="004F3058" w:rsidRPr="00B573A1" w:rsidRDefault="004F3058" w:rsidP="004F3058">
    <w:pPr>
      <w:rPr>
        <w:b/>
        <w:bCs/>
        <w:sz w:val="36"/>
        <w:szCs w:val="36"/>
      </w:rPr>
    </w:pPr>
    <w:r w:rsidRPr="00B573A1">
      <w:rPr>
        <w:b/>
        <w:bCs/>
        <w:sz w:val="36"/>
        <w:szCs w:val="36"/>
      </w:rPr>
      <w:t>New Zealand Trust</w:t>
    </w:r>
  </w:p>
  <w:p w14:paraId="4F991AD9" w14:textId="77777777" w:rsidR="004F3058" w:rsidRDefault="004F3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67B7"/>
    <w:multiLevelType w:val="hybridMultilevel"/>
    <w:tmpl w:val="4B72E5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068E"/>
    <w:multiLevelType w:val="hybridMultilevel"/>
    <w:tmpl w:val="538802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E008E"/>
    <w:multiLevelType w:val="hybridMultilevel"/>
    <w:tmpl w:val="117ACEF6"/>
    <w:lvl w:ilvl="0" w:tplc="9CD64D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E5515"/>
    <w:multiLevelType w:val="hybridMultilevel"/>
    <w:tmpl w:val="7950566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D45D8"/>
    <w:multiLevelType w:val="hybridMultilevel"/>
    <w:tmpl w:val="B5144394"/>
    <w:lvl w:ilvl="0" w:tplc="EA6CB546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758CA"/>
    <w:multiLevelType w:val="hybridMultilevel"/>
    <w:tmpl w:val="2E76D2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B7FCD"/>
    <w:multiLevelType w:val="hybridMultilevel"/>
    <w:tmpl w:val="5CAC8564"/>
    <w:lvl w:ilvl="0" w:tplc="74685BFC">
      <w:start w:val="2017"/>
      <w:numFmt w:val="bullet"/>
      <w:lvlText w:val="-"/>
      <w:lvlJc w:val="left"/>
      <w:pPr>
        <w:ind w:left="420" w:hanging="360"/>
      </w:pPr>
      <w:rPr>
        <w:rFonts w:ascii="Verdana" w:eastAsia="Times New Roman" w:hAnsi="Verdana" w:cs="Arial" w:hint="default"/>
      </w:rPr>
    </w:lvl>
    <w:lvl w:ilvl="1" w:tplc="1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BB62369"/>
    <w:multiLevelType w:val="hybridMultilevel"/>
    <w:tmpl w:val="71D2E29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D3DF9"/>
    <w:multiLevelType w:val="hybridMultilevel"/>
    <w:tmpl w:val="A218EE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6A6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51233"/>
    <w:multiLevelType w:val="hybridMultilevel"/>
    <w:tmpl w:val="09401D2A"/>
    <w:lvl w:ilvl="0" w:tplc="1B700D2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122A8"/>
    <w:multiLevelType w:val="hybridMultilevel"/>
    <w:tmpl w:val="7D68803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C4515"/>
    <w:multiLevelType w:val="hybridMultilevel"/>
    <w:tmpl w:val="A1EA3C08"/>
    <w:lvl w:ilvl="0" w:tplc="AE1630EE">
      <w:start w:val="2"/>
      <w:numFmt w:val="bullet"/>
      <w:lvlText w:val="-"/>
      <w:lvlJc w:val="left"/>
      <w:pPr>
        <w:ind w:left="420" w:hanging="360"/>
      </w:pPr>
      <w:rPr>
        <w:rFonts w:ascii="Verdana" w:eastAsia="Times New Roman" w:hAnsi="Verdana" w:cs="Arial" w:hint="default"/>
      </w:rPr>
    </w:lvl>
    <w:lvl w:ilvl="1" w:tplc="1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6D82074"/>
    <w:multiLevelType w:val="hybridMultilevel"/>
    <w:tmpl w:val="536839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90E87"/>
    <w:multiLevelType w:val="hybridMultilevel"/>
    <w:tmpl w:val="07BAE9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E07F7"/>
    <w:multiLevelType w:val="hybridMultilevel"/>
    <w:tmpl w:val="8286E2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57EF8"/>
    <w:multiLevelType w:val="hybridMultilevel"/>
    <w:tmpl w:val="638C80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F0ADD"/>
    <w:multiLevelType w:val="hybridMultilevel"/>
    <w:tmpl w:val="C0E6C0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15685"/>
    <w:multiLevelType w:val="hybridMultilevel"/>
    <w:tmpl w:val="E0525D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155801">
    <w:abstractNumId w:val="15"/>
  </w:num>
  <w:num w:numId="2" w16cid:durableId="891503075">
    <w:abstractNumId w:val="4"/>
  </w:num>
  <w:num w:numId="3" w16cid:durableId="2087876008">
    <w:abstractNumId w:val="9"/>
  </w:num>
  <w:num w:numId="4" w16cid:durableId="682320674">
    <w:abstractNumId w:val="3"/>
  </w:num>
  <w:num w:numId="5" w16cid:durableId="1640379614">
    <w:abstractNumId w:val="0"/>
  </w:num>
  <w:num w:numId="6" w16cid:durableId="1125850613">
    <w:abstractNumId w:val="6"/>
  </w:num>
  <w:num w:numId="7" w16cid:durableId="1896962599">
    <w:abstractNumId w:val="11"/>
  </w:num>
  <w:num w:numId="8" w16cid:durableId="1119572492">
    <w:abstractNumId w:val="5"/>
  </w:num>
  <w:num w:numId="9" w16cid:durableId="1952781294">
    <w:abstractNumId w:val="13"/>
  </w:num>
  <w:num w:numId="10" w16cid:durableId="1761558829">
    <w:abstractNumId w:val="8"/>
  </w:num>
  <w:num w:numId="11" w16cid:durableId="1834642587">
    <w:abstractNumId w:val="9"/>
  </w:num>
  <w:num w:numId="12" w16cid:durableId="121071905">
    <w:abstractNumId w:val="16"/>
  </w:num>
  <w:num w:numId="13" w16cid:durableId="384187828">
    <w:abstractNumId w:val="17"/>
  </w:num>
  <w:num w:numId="14" w16cid:durableId="1062170675">
    <w:abstractNumId w:val="7"/>
  </w:num>
  <w:num w:numId="15" w16cid:durableId="1813255415">
    <w:abstractNumId w:val="10"/>
  </w:num>
  <w:num w:numId="16" w16cid:durableId="471027127">
    <w:abstractNumId w:val="14"/>
  </w:num>
  <w:num w:numId="17" w16cid:durableId="687102904">
    <w:abstractNumId w:val="12"/>
  </w:num>
  <w:num w:numId="18" w16cid:durableId="1520729660">
    <w:abstractNumId w:val="2"/>
  </w:num>
  <w:num w:numId="19" w16cid:durableId="90965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E6D"/>
    <w:rsid w:val="0000724B"/>
    <w:rsid w:val="0002635D"/>
    <w:rsid w:val="00060E6D"/>
    <w:rsid w:val="000626EA"/>
    <w:rsid w:val="00077356"/>
    <w:rsid w:val="000962DF"/>
    <w:rsid w:val="000A4862"/>
    <w:rsid w:val="000B4E59"/>
    <w:rsid w:val="000C2524"/>
    <w:rsid w:val="000E7213"/>
    <w:rsid w:val="000F1713"/>
    <w:rsid w:val="0012362E"/>
    <w:rsid w:val="00125C0E"/>
    <w:rsid w:val="00134E44"/>
    <w:rsid w:val="00162F6E"/>
    <w:rsid w:val="00180008"/>
    <w:rsid w:val="00190F76"/>
    <w:rsid w:val="001A718F"/>
    <w:rsid w:val="001B58C9"/>
    <w:rsid w:val="001C7414"/>
    <w:rsid w:val="001D481A"/>
    <w:rsid w:val="001F40D2"/>
    <w:rsid w:val="0020413F"/>
    <w:rsid w:val="00204BBA"/>
    <w:rsid w:val="00210F46"/>
    <w:rsid w:val="00211944"/>
    <w:rsid w:val="00221004"/>
    <w:rsid w:val="00224391"/>
    <w:rsid w:val="00246F0D"/>
    <w:rsid w:val="00253487"/>
    <w:rsid w:val="002660C2"/>
    <w:rsid w:val="00282580"/>
    <w:rsid w:val="0028428F"/>
    <w:rsid w:val="002A09AE"/>
    <w:rsid w:val="002B2CDD"/>
    <w:rsid w:val="002B52A0"/>
    <w:rsid w:val="002C7858"/>
    <w:rsid w:val="002D3515"/>
    <w:rsid w:val="002D3577"/>
    <w:rsid w:val="002E2F15"/>
    <w:rsid w:val="002F1C9B"/>
    <w:rsid w:val="003028F2"/>
    <w:rsid w:val="00311B59"/>
    <w:rsid w:val="0031207D"/>
    <w:rsid w:val="00313899"/>
    <w:rsid w:val="003300DF"/>
    <w:rsid w:val="00331272"/>
    <w:rsid w:val="0033421E"/>
    <w:rsid w:val="00350DDE"/>
    <w:rsid w:val="0035420D"/>
    <w:rsid w:val="00367264"/>
    <w:rsid w:val="00381011"/>
    <w:rsid w:val="00393A7A"/>
    <w:rsid w:val="003A1107"/>
    <w:rsid w:val="003A1E09"/>
    <w:rsid w:val="003B3D1C"/>
    <w:rsid w:val="003C1555"/>
    <w:rsid w:val="003C30B3"/>
    <w:rsid w:val="003C7717"/>
    <w:rsid w:val="003F1EA9"/>
    <w:rsid w:val="004147AF"/>
    <w:rsid w:val="00430C56"/>
    <w:rsid w:val="00435ADE"/>
    <w:rsid w:val="00441243"/>
    <w:rsid w:val="00447507"/>
    <w:rsid w:val="004611B3"/>
    <w:rsid w:val="00470F55"/>
    <w:rsid w:val="00485B93"/>
    <w:rsid w:val="0049602A"/>
    <w:rsid w:val="004A7AD1"/>
    <w:rsid w:val="004D24FA"/>
    <w:rsid w:val="004F05C6"/>
    <w:rsid w:val="004F3058"/>
    <w:rsid w:val="00506422"/>
    <w:rsid w:val="005131A4"/>
    <w:rsid w:val="0051579F"/>
    <w:rsid w:val="005221FA"/>
    <w:rsid w:val="00542DAC"/>
    <w:rsid w:val="0054732B"/>
    <w:rsid w:val="0056150D"/>
    <w:rsid w:val="00574992"/>
    <w:rsid w:val="0057589C"/>
    <w:rsid w:val="00596B72"/>
    <w:rsid w:val="00596F0E"/>
    <w:rsid w:val="005E2E71"/>
    <w:rsid w:val="005E77A7"/>
    <w:rsid w:val="00606B3E"/>
    <w:rsid w:val="006259C6"/>
    <w:rsid w:val="00636721"/>
    <w:rsid w:val="006455A2"/>
    <w:rsid w:val="00654D5C"/>
    <w:rsid w:val="00661B46"/>
    <w:rsid w:val="00665E3C"/>
    <w:rsid w:val="00670C3F"/>
    <w:rsid w:val="006969C5"/>
    <w:rsid w:val="006A06E4"/>
    <w:rsid w:val="006B45B3"/>
    <w:rsid w:val="006D576C"/>
    <w:rsid w:val="006E0C54"/>
    <w:rsid w:val="007073A2"/>
    <w:rsid w:val="00720A73"/>
    <w:rsid w:val="0072597F"/>
    <w:rsid w:val="007327CB"/>
    <w:rsid w:val="007552EF"/>
    <w:rsid w:val="007639AA"/>
    <w:rsid w:val="00764019"/>
    <w:rsid w:val="00767D89"/>
    <w:rsid w:val="0077068C"/>
    <w:rsid w:val="00770E53"/>
    <w:rsid w:val="00780DD0"/>
    <w:rsid w:val="00787905"/>
    <w:rsid w:val="007A3B79"/>
    <w:rsid w:val="007C33E0"/>
    <w:rsid w:val="007E2512"/>
    <w:rsid w:val="007E46EC"/>
    <w:rsid w:val="007E57EB"/>
    <w:rsid w:val="007F7542"/>
    <w:rsid w:val="00820CBA"/>
    <w:rsid w:val="00822FA9"/>
    <w:rsid w:val="00830402"/>
    <w:rsid w:val="00850C05"/>
    <w:rsid w:val="008609B4"/>
    <w:rsid w:val="00870E80"/>
    <w:rsid w:val="008A054D"/>
    <w:rsid w:val="008A3D22"/>
    <w:rsid w:val="008A61A8"/>
    <w:rsid w:val="008B3E77"/>
    <w:rsid w:val="008E14D8"/>
    <w:rsid w:val="008F1BCE"/>
    <w:rsid w:val="0090240C"/>
    <w:rsid w:val="009042BA"/>
    <w:rsid w:val="00915775"/>
    <w:rsid w:val="0092017D"/>
    <w:rsid w:val="00925395"/>
    <w:rsid w:val="00940926"/>
    <w:rsid w:val="009426CD"/>
    <w:rsid w:val="00942F5C"/>
    <w:rsid w:val="00974B28"/>
    <w:rsid w:val="009901B1"/>
    <w:rsid w:val="009970D9"/>
    <w:rsid w:val="009B1BC6"/>
    <w:rsid w:val="009E1B8A"/>
    <w:rsid w:val="009E1CC1"/>
    <w:rsid w:val="009F4157"/>
    <w:rsid w:val="00A019E4"/>
    <w:rsid w:val="00A03B60"/>
    <w:rsid w:val="00A07BB0"/>
    <w:rsid w:val="00A16188"/>
    <w:rsid w:val="00A55E07"/>
    <w:rsid w:val="00A6489A"/>
    <w:rsid w:val="00AA02C9"/>
    <w:rsid w:val="00AA6D39"/>
    <w:rsid w:val="00AB147F"/>
    <w:rsid w:val="00AC7D83"/>
    <w:rsid w:val="00AE1F7C"/>
    <w:rsid w:val="00AE760E"/>
    <w:rsid w:val="00AF6C03"/>
    <w:rsid w:val="00B06CEF"/>
    <w:rsid w:val="00B21CEB"/>
    <w:rsid w:val="00B22BAF"/>
    <w:rsid w:val="00B26BA6"/>
    <w:rsid w:val="00B3619A"/>
    <w:rsid w:val="00B409B9"/>
    <w:rsid w:val="00B573A1"/>
    <w:rsid w:val="00B57748"/>
    <w:rsid w:val="00B66041"/>
    <w:rsid w:val="00B7646A"/>
    <w:rsid w:val="00B83E67"/>
    <w:rsid w:val="00B87F87"/>
    <w:rsid w:val="00BA0F50"/>
    <w:rsid w:val="00BA7FCA"/>
    <w:rsid w:val="00BF0494"/>
    <w:rsid w:val="00BF43A8"/>
    <w:rsid w:val="00BF60A8"/>
    <w:rsid w:val="00C02350"/>
    <w:rsid w:val="00C036F1"/>
    <w:rsid w:val="00C1003D"/>
    <w:rsid w:val="00C121C7"/>
    <w:rsid w:val="00C275B9"/>
    <w:rsid w:val="00C30439"/>
    <w:rsid w:val="00C4610F"/>
    <w:rsid w:val="00C57AE4"/>
    <w:rsid w:val="00C651B3"/>
    <w:rsid w:val="00C82F3D"/>
    <w:rsid w:val="00C86BBF"/>
    <w:rsid w:val="00CA05E2"/>
    <w:rsid w:val="00CC2B20"/>
    <w:rsid w:val="00CD042D"/>
    <w:rsid w:val="00CD59D1"/>
    <w:rsid w:val="00CE4AD9"/>
    <w:rsid w:val="00D02FBB"/>
    <w:rsid w:val="00D11414"/>
    <w:rsid w:val="00D16E03"/>
    <w:rsid w:val="00D22301"/>
    <w:rsid w:val="00D26EE6"/>
    <w:rsid w:val="00D30FA8"/>
    <w:rsid w:val="00D31365"/>
    <w:rsid w:val="00D439A8"/>
    <w:rsid w:val="00D556C1"/>
    <w:rsid w:val="00D77685"/>
    <w:rsid w:val="00D8262B"/>
    <w:rsid w:val="00DA2872"/>
    <w:rsid w:val="00DA5898"/>
    <w:rsid w:val="00DA6F84"/>
    <w:rsid w:val="00DC1BAC"/>
    <w:rsid w:val="00DC2A0E"/>
    <w:rsid w:val="00DC7657"/>
    <w:rsid w:val="00E03E53"/>
    <w:rsid w:val="00E265C5"/>
    <w:rsid w:val="00E272EF"/>
    <w:rsid w:val="00E40DDF"/>
    <w:rsid w:val="00E52B76"/>
    <w:rsid w:val="00E63958"/>
    <w:rsid w:val="00E65142"/>
    <w:rsid w:val="00EA342B"/>
    <w:rsid w:val="00EB2905"/>
    <w:rsid w:val="00ED5ADC"/>
    <w:rsid w:val="00ED6F12"/>
    <w:rsid w:val="00F577B6"/>
    <w:rsid w:val="00F975E0"/>
    <w:rsid w:val="00FA1D4D"/>
    <w:rsid w:val="00FA608E"/>
    <w:rsid w:val="00FB1A34"/>
    <w:rsid w:val="00FB34DE"/>
    <w:rsid w:val="00FB7C7F"/>
    <w:rsid w:val="00FC36A9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AC40F"/>
  <w15:docId w15:val="{50BED380-EE18-48B6-B920-FA11CBDA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713"/>
    <w:pPr>
      <w:spacing w:before="120" w:after="120" w:line="240" w:lineRule="auto"/>
      <w:jc w:val="both"/>
    </w:pPr>
    <w:rPr>
      <w:rFonts w:ascii="Verdana" w:hAnsi="Verdana"/>
      <w:sz w:val="20"/>
    </w:rPr>
  </w:style>
  <w:style w:type="paragraph" w:styleId="Heading1">
    <w:name w:val="heading 1"/>
    <w:basedOn w:val="Normal"/>
    <w:link w:val="Heading1Char"/>
    <w:uiPriority w:val="9"/>
    <w:qFormat/>
    <w:rsid w:val="000A4862"/>
    <w:pPr>
      <w:tabs>
        <w:tab w:val="right" w:pos="9639"/>
      </w:tabs>
      <w:spacing w:after="0"/>
      <w:outlineLvl w:val="0"/>
    </w:pPr>
    <w:rPr>
      <w:rFonts w:cs="Arial"/>
      <w:b/>
      <w:caps/>
      <w:color w:val="808080" w:themeColor="background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862"/>
    <w:pPr>
      <w:spacing w:after="0"/>
      <w:outlineLvl w:val="1"/>
    </w:pPr>
    <w:rPr>
      <w:rFonts w:eastAsia="Calibri" w:cs="Arial"/>
      <w:b/>
      <w:caps/>
      <w:sz w:val="2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6422"/>
    <w:pPr>
      <w:tabs>
        <w:tab w:val="left" w:pos="1935"/>
      </w:tabs>
      <w:outlineLvl w:val="2"/>
    </w:pPr>
    <w:rPr>
      <w:rFonts w:cs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862"/>
    <w:rPr>
      <w:rFonts w:ascii="Verdana" w:hAnsi="Verdana" w:cs="Arial"/>
      <w:b/>
      <w:caps/>
      <w:color w:val="808080" w:themeColor="background1" w:themeShade="8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975E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5E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36A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C36A9"/>
  </w:style>
  <w:style w:type="paragraph" w:styleId="Footer">
    <w:name w:val="footer"/>
    <w:basedOn w:val="Normal"/>
    <w:link w:val="FooterChar"/>
    <w:uiPriority w:val="99"/>
    <w:unhideWhenUsed/>
    <w:rsid w:val="00FC36A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C36A9"/>
  </w:style>
  <w:style w:type="character" w:customStyle="1" w:styleId="MasterHeaderChar">
    <w:name w:val="Master Header Char"/>
    <w:basedOn w:val="DefaultParagraphFont"/>
    <w:link w:val="MasterHeader"/>
    <w:locked/>
    <w:rsid w:val="00506422"/>
    <w:rPr>
      <w:rFonts w:ascii="Verdana" w:eastAsia="Times New Roman" w:hAnsi="Verdana" w:cs="Arial"/>
      <w:b/>
      <w:color w:val="39982F"/>
      <w:sz w:val="20"/>
      <w:szCs w:val="20"/>
      <w:lang w:eastAsia="en-AU"/>
    </w:rPr>
  </w:style>
  <w:style w:type="paragraph" w:customStyle="1" w:styleId="MasterHeader">
    <w:name w:val="Master Header"/>
    <w:basedOn w:val="Normal"/>
    <w:link w:val="MasterHeaderChar"/>
    <w:qFormat/>
    <w:rsid w:val="00506422"/>
    <w:pPr>
      <w:tabs>
        <w:tab w:val="left" w:pos="1935"/>
      </w:tabs>
    </w:pPr>
    <w:rPr>
      <w:rFonts w:eastAsia="Times New Roman" w:cs="Arial"/>
      <w:b/>
      <w:color w:val="39982F"/>
      <w:szCs w:val="20"/>
      <w:lang w:eastAsia="en-AU"/>
    </w:rPr>
  </w:style>
  <w:style w:type="paragraph" w:customStyle="1" w:styleId="Para1">
    <w:name w:val="Para 1"/>
    <w:basedOn w:val="Normal"/>
    <w:link w:val="Para1Char"/>
    <w:rsid w:val="00DA6F84"/>
    <w:pPr>
      <w:spacing w:after="0"/>
    </w:pPr>
  </w:style>
  <w:style w:type="character" w:customStyle="1" w:styleId="Para1Char">
    <w:name w:val="Para 1 Char"/>
    <w:basedOn w:val="DefaultParagraphFont"/>
    <w:link w:val="Para1"/>
    <w:rsid w:val="00DA6F84"/>
  </w:style>
  <w:style w:type="table" w:styleId="MediumGrid2-Accent3">
    <w:name w:val="Medium Grid 2 Accent 3"/>
    <w:basedOn w:val="TableNormal"/>
    <w:uiPriority w:val="68"/>
    <w:rsid w:val="0007735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List-Accent3">
    <w:name w:val="Light List Accent 3"/>
    <w:basedOn w:val="TableNormal"/>
    <w:uiPriority w:val="61"/>
    <w:rsid w:val="0007735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aliases w:val="Minutes Header 1"/>
    <w:basedOn w:val="Normal"/>
    <w:link w:val="ListParagraphChar"/>
    <w:uiPriority w:val="34"/>
    <w:qFormat/>
    <w:rsid w:val="00077356"/>
    <w:pPr>
      <w:spacing w:after="0"/>
      <w:ind w:left="720"/>
    </w:pPr>
    <w:rPr>
      <w:rFonts w:ascii="Arial" w:eastAsia="Times New Roman" w:hAnsi="Arial" w:cs="Times New Roman"/>
      <w:szCs w:val="20"/>
      <w:lang w:eastAsia="en-AU"/>
    </w:rPr>
  </w:style>
  <w:style w:type="character" w:customStyle="1" w:styleId="TIABoardPara1Char">
    <w:name w:val="TIA Board Para1 Char"/>
    <w:basedOn w:val="DefaultParagraphFont"/>
    <w:link w:val="TIABoardPara1"/>
    <w:locked/>
    <w:rsid w:val="00940926"/>
    <w:rPr>
      <w:rFonts w:eastAsia="Times New Roman" w:cs="Arial"/>
      <w:lang w:val="en-GB" w:eastAsia="en-GB"/>
    </w:rPr>
  </w:style>
  <w:style w:type="paragraph" w:customStyle="1" w:styleId="TIABoardPara1">
    <w:name w:val="TIA Board Para1"/>
    <w:basedOn w:val="Normal"/>
    <w:link w:val="TIABoardPara1Char"/>
    <w:rsid w:val="00940926"/>
    <w:pPr>
      <w:spacing w:after="0"/>
    </w:pPr>
    <w:rPr>
      <w:rFonts w:eastAsia="Times New Roman" w:cs="Arial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C74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41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4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4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414"/>
    <w:rPr>
      <w:b/>
      <w:bCs/>
      <w:sz w:val="20"/>
      <w:szCs w:val="20"/>
    </w:rPr>
  </w:style>
  <w:style w:type="paragraph" w:styleId="NoSpacing">
    <w:name w:val="No Spacing"/>
    <w:uiPriority w:val="1"/>
    <w:rsid w:val="000A4862"/>
    <w:pPr>
      <w:spacing w:after="0" w:line="240" w:lineRule="auto"/>
    </w:pPr>
    <w:rPr>
      <w:rFonts w:ascii="Verdana" w:hAnsi="Verdana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A4862"/>
    <w:rPr>
      <w:rFonts w:ascii="Verdana" w:eastAsia="Calibri" w:hAnsi="Verdana" w:cs="Arial"/>
      <w:b/>
      <w:cap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6422"/>
    <w:rPr>
      <w:rFonts w:ascii="Verdana" w:hAnsi="Verdana" w:cs="Arial"/>
      <w:b/>
      <w:sz w:val="18"/>
      <w:szCs w:val="20"/>
    </w:rPr>
  </w:style>
  <w:style w:type="paragraph" w:customStyle="1" w:styleId="BarHeader">
    <w:name w:val="Bar Header"/>
    <w:basedOn w:val="Normal"/>
    <w:link w:val="BarHeaderChar"/>
    <w:qFormat/>
    <w:rsid w:val="00506422"/>
    <w:pPr>
      <w:tabs>
        <w:tab w:val="left" w:pos="1935"/>
      </w:tabs>
      <w:spacing w:before="60" w:after="60"/>
    </w:pPr>
    <w:rPr>
      <w:rFonts w:cs="Arial"/>
      <w:b/>
      <w:szCs w:val="24"/>
    </w:rPr>
  </w:style>
  <w:style w:type="paragraph" w:customStyle="1" w:styleId="Bullets">
    <w:name w:val="Bullets"/>
    <w:basedOn w:val="ListParagraph"/>
    <w:link w:val="BulletsChar"/>
    <w:qFormat/>
    <w:rsid w:val="00506422"/>
    <w:pPr>
      <w:numPr>
        <w:numId w:val="3"/>
      </w:numPr>
      <w:tabs>
        <w:tab w:val="left" w:pos="1935"/>
      </w:tabs>
    </w:pPr>
    <w:rPr>
      <w:rFonts w:ascii="Verdana" w:hAnsi="Verdana" w:cs="Arial"/>
    </w:rPr>
  </w:style>
  <w:style w:type="character" w:customStyle="1" w:styleId="BarHeaderChar">
    <w:name w:val="Bar Header Char"/>
    <w:basedOn w:val="DefaultParagraphFont"/>
    <w:link w:val="BarHeader"/>
    <w:rsid w:val="00506422"/>
    <w:rPr>
      <w:rFonts w:ascii="Verdana" w:hAnsi="Verdana" w:cs="Arial"/>
      <w:b/>
      <w:sz w:val="20"/>
      <w:szCs w:val="24"/>
    </w:rPr>
  </w:style>
  <w:style w:type="character" w:customStyle="1" w:styleId="ListParagraphChar">
    <w:name w:val="List Paragraph Char"/>
    <w:aliases w:val="Minutes Header 1 Char"/>
    <w:basedOn w:val="DefaultParagraphFont"/>
    <w:link w:val="ListParagraph"/>
    <w:uiPriority w:val="34"/>
    <w:rsid w:val="00506422"/>
    <w:rPr>
      <w:rFonts w:ascii="Arial" w:eastAsia="Times New Roman" w:hAnsi="Arial" w:cs="Times New Roman"/>
      <w:sz w:val="20"/>
      <w:szCs w:val="20"/>
      <w:lang w:eastAsia="en-AU"/>
    </w:rPr>
  </w:style>
  <w:style w:type="character" w:customStyle="1" w:styleId="BulletsChar">
    <w:name w:val="Bullets Char"/>
    <w:basedOn w:val="ListParagraphChar"/>
    <w:link w:val="Bullets"/>
    <w:rsid w:val="00506422"/>
    <w:rPr>
      <w:rFonts w:ascii="Verdana" w:eastAsia="Times New Roman" w:hAnsi="Verdana" w:cs="Arial"/>
      <w:sz w:val="20"/>
      <w:szCs w:val="20"/>
      <w:lang w:eastAsia="en-AU"/>
    </w:rPr>
  </w:style>
  <w:style w:type="table" w:styleId="TableGrid">
    <w:name w:val="Table Grid"/>
    <w:basedOn w:val="TableNormal"/>
    <w:uiPriority w:val="59"/>
    <w:rsid w:val="00DA5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258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70E8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tinzt.org.n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McGeown\Tourism%20Industry%20Aotearoa\TIA%20-%20Documents\Management\Board-Trust-OAR\Trust\Grant%20Applications\TINZT%20Grant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F57136EE6FF4CBD7618CD9C7581CD" ma:contentTypeVersion="48" ma:contentTypeDescription="Create a new document." ma:contentTypeScope="" ma:versionID="6e2b5b09f331c46c6f39d8c563f2f4a7">
  <xsd:schema xmlns:xsd="http://www.w3.org/2001/XMLSchema" xmlns:xs="http://www.w3.org/2001/XMLSchema" xmlns:p="http://schemas.microsoft.com/office/2006/metadata/properties" xmlns:ns2="c2924403-72b5-4310-bfc2-924538f1e15e" xmlns:ns3="a60b2388-36bc-49b1-bcd7-e11c1ba7347c" targetNamespace="http://schemas.microsoft.com/office/2006/metadata/properties" ma:root="true" ma:fieldsID="2eec562b3bf7ac7f75026e7f560a80cf" ns2:_="" ns3:_="">
    <xsd:import namespace="c2924403-72b5-4310-bfc2-924538f1e15e"/>
    <xsd:import namespace="a60b2388-36bc-49b1-bcd7-e11c1ba7347c"/>
    <xsd:element name="properties">
      <xsd:complexType>
        <xsd:sequence>
          <xsd:element name="documentManagement">
            <xsd:complexType>
              <xsd:all>
                <xsd:element ref="ns2:imageType" minOccurs="0"/>
                <xsd:element ref="ns2:Photographer" minOccurs="0"/>
                <xsd:element ref="ns2:Company" minOccurs="0"/>
                <xsd:element ref="ns2:Event" minOccurs="0"/>
                <xsd:element ref="ns2:Location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Department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Document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24403-72b5-4310-bfc2-924538f1e15e" elementFormDefault="qualified">
    <xsd:import namespace="http://schemas.microsoft.com/office/2006/documentManagement/types"/>
    <xsd:import namespace="http://schemas.microsoft.com/office/infopath/2007/PartnerControls"/>
    <xsd:element name="imageType" ma:index="1" nillable="true" ma:displayName="Image tags" ma:description="Tags" ma:format="Dropdown" ma:internalName="imageTyp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commodation"/>
                        <xsd:enumeration value="Adventure"/>
                        <xsd:enumeration value="Animal"/>
                        <xsd:enumeration value="Air"/>
                        <xsd:enumeration value="Attractions"/>
                        <xsd:enumeration value="Beach"/>
                        <xsd:enumeration value="Boat"/>
                        <xsd:enumeration value="Camping"/>
                        <xsd:enumeration value="City"/>
                        <xsd:enumeration value="Conservation"/>
                        <xsd:enumeration value="Cruise"/>
                        <xsd:enumeration value="Cultural"/>
                        <xsd:enumeration value="Holiday Park"/>
                        <xsd:enumeration value="Hotel"/>
                        <xsd:enumeration value="Land"/>
                        <xsd:enumeration value="Māori"/>
                        <xsd:enumeration value="People"/>
                        <xsd:enumeration value="Transport"/>
                        <xsd:enumeration value="Wat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hotographer" ma:index="2" nillable="true" ma:displayName="Photographer" ma:internalName="Photographer" ma:readOnly="false">
      <xsd:simpleType>
        <xsd:restriction base="dms:Text">
          <xsd:maxLength value="255"/>
        </xsd:restriction>
      </xsd:simpleType>
    </xsd:element>
    <xsd:element name="Company" ma:index="3" nillable="true" ma:displayName="Company" ma:internalName="Company" ma:readOnly="false">
      <xsd:simpleType>
        <xsd:restriction base="dms:Text">
          <xsd:maxLength value="255"/>
        </xsd:restriction>
      </xsd:simpleType>
    </xsd:element>
    <xsd:element name="Event" ma:index="4" nillable="true" ma:displayName="Event" ma:format="Dropdown" ma:internalName="Event" ma:readOnly="false">
      <xsd:simpleType>
        <xsd:restriction base="dms:Text">
          <xsd:maxLength value="255"/>
        </xsd:restriction>
      </xsd:simpleType>
    </xsd:element>
    <xsd:element name="Location" ma:index="5" nillable="true" ma:displayName="Location" ma:internalName="Location">
      <xsd:simpleType>
        <xsd:restriction base="dms:Text">
          <xsd:maxLength value="255"/>
        </xsd:restriction>
      </xsd:simpleType>
    </xsd:element>
    <xsd:element name="MigrationWizId" ma:index="7" nillable="true" ma:displayName="MigrationWizId" ma:hidden="true" ma:internalName="MigrationWizId" ma:readOnly="false">
      <xsd:simpleType>
        <xsd:restriction base="dms:Text"/>
      </xsd:simpleType>
    </xsd:element>
    <xsd:element name="MigrationWizIdPermissions" ma:index="8" nillable="true" ma:displayName="MigrationWizIdPermissions" ma:hidden="true" ma:internalName="MigrationWizIdPermissions" ma:readOnly="false">
      <xsd:simpleType>
        <xsd:restriction base="dms:Text"/>
      </xsd:simpleType>
    </xsd:element>
    <xsd:element name="MigrationWizIdPermissionLevels" ma:index="9" nillable="true" ma:displayName="MigrationWizIdPermissionLevels" ma:hidden="true" ma:internalName="MigrationWizIdPermissionLevels" ma:readOnly="false">
      <xsd:simpleType>
        <xsd:restriction base="dms:Text"/>
      </xsd:simpleType>
    </xsd:element>
    <xsd:element name="MigrationWizIdDocumentLibraryPermissions" ma:index="10" nillable="true" ma:displayName="MigrationWizIdDocumentLibraryPermissions" ma:hidden="true" ma:internalName="MigrationWizIdDocumentLibraryPermissions" ma:readOnly="false">
      <xsd:simpleType>
        <xsd:restriction base="dms:Text"/>
      </xsd:simpleType>
    </xsd:element>
    <xsd:element name="MigrationWizIdSecurityGroups" ma:index="11" nillable="true" ma:displayName="MigrationWizIdSecurityGroups" ma:hidden="true" ma:internalName="MigrationWizIdSecurityGroups" ma:readOnly="false">
      <xsd:simpleType>
        <xsd:restriction base="dms:Text"/>
      </xsd:simpleType>
    </xsd:element>
    <xsd:element name="Department" ma:index="12" nillable="true" ma:displayName="Department" ma:format="Image" ma:hidden="true" ma:internalName="Departmen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3ae63623-6674-4a61-8bc3-7be529330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7" nillable="true" ma:displayName="Sign-off status" ma:internalName="Sign_x002d_off_x0020_status">
      <xsd:simpleType>
        <xsd:restriction base="dms:Text"/>
      </xsd:simpleType>
    </xsd:element>
    <xsd:element name="Documenttype" ma:index="38" nillable="true" ma:displayName="Document type" ma:format="Dropdown" ma:internalName="Documenttype">
      <xsd:simpleType>
        <xsd:restriction base="dms:Choice">
          <xsd:enumeration value="Contract"/>
          <xsd:enumeration value="Process"/>
          <xsd:enumeration value="Business plan"/>
          <xsd:enumeration value="Agreement"/>
        </xsd:restriction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b2388-36bc-49b1-bcd7-e11c1ba7347c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4" nillable="true" ma:displayName="Taxonomy Catch All Column" ma:hidden="true" ma:list="{bd10f1bf-7e56-4fc1-96d9-0bbc1227c29f}" ma:internalName="TaxCatchAll" ma:showField="CatchAllData" ma:web="a60b2388-36bc-49b1-bcd7-e11c1ba73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c2924403-72b5-4310-bfc2-924538f1e15e" xsi:nil="true"/>
    <MigrationWizId xmlns="c2924403-72b5-4310-bfc2-924538f1e15e" xsi:nil="true"/>
    <MigrationWizIdPermissions xmlns="c2924403-72b5-4310-bfc2-924538f1e15e" xsi:nil="true"/>
    <MigrationWizIdPermissionLevels xmlns="c2924403-72b5-4310-bfc2-924538f1e15e" xsi:nil="true"/>
    <MigrationWizIdDocumentLibraryPermissions xmlns="c2924403-72b5-4310-bfc2-924538f1e15e" xsi:nil="true"/>
    <Company xmlns="c2924403-72b5-4310-bfc2-924538f1e15e" xsi:nil="true"/>
    <imageType xmlns="c2924403-72b5-4310-bfc2-924538f1e15e" xsi:nil="true"/>
    <Photographer xmlns="c2924403-72b5-4310-bfc2-924538f1e15e" xsi:nil="true"/>
    <Department xmlns="c2924403-72b5-4310-bfc2-924538f1e15e">
      <Url xsi:nil="true"/>
      <Description xsi:nil="true"/>
    </Department>
    <Event xmlns="c2924403-72b5-4310-bfc2-924538f1e15e" xsi:nil="true"/>
    <Location xmlns="c2924403-72b5-4310-bfc2-924538f1e15e" xsi:nil="true"/>
    <lcf76f155ced4ddcb4097134ff3c332f xmlns="c2924403-72b5-4310-bfc2-924538f1e15e">
      <Terms xmlns="http://schemas.microsoft.com/office/infopath/2007/PartnerControls"/>
    </lcf76f155ced4ddcb4097134ff3c332f>
    <TaxCatchAll xmlns="a60b2388-36bc-49b1-bcd7-e11c1ba7347c" xsi:nil="true"/>
    <_Flow_SignoffStatus xmlns="c2924403-72b5-4310-bfc2-924538f1e15e" xsi:nil="true"/>
    <Documenttype xmlns="c2924403-72b5-4310-bfc2-924538f1e1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6E6B64-1A58-4C91-BD27-02EF0F29A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24403-72b5-4310-bfc2-924538f1e15e"/>
    <ds:schemaRef ds:uri="a60b2388-36bc-49b1-bcd7-e11c1ba734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4EE5B6-761D-4DBD-BEAE-BAE92CDC0036}">
  <ds:schemaRefs>
    <ds:schemaRef ds:uri="http://schemas.microsoft.com/office/2006/metadata/properties"/>
    <ds:schemaRef ds:uri="http://schemas.microsoft.com/office/infopath/2007/PartnerControls"/>
    <ds:schemaRef ds:uri="c2924403-72b5-4310-bfc2-924538f1e15e"/>
    <ds:schemaRef ds:uri="a60b2388-36bc-49b1-bcd7-e11c1ba7347c"/>
  </ds:schemaRefs>
</ds:datastoreItem>
</file>

<file path=customXml/itemProps3.xml><?xml version="1.0" encoding="utf-8"?>
<ds:datastoreItem xmlns:ds="http://schemas.openxmlformats.org/officeDocument/2006/customXml" ds:itemID="{FA44EBFB-4AF0-4086-8805-4D826DFA3F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TINZT Grant Application</Template>
  <TotalTime>0</TotalTime>
  <Pages>2</Pages>
  <Words>157</Words>
  <Characters>966</Characters>
  <Application>Microsoft Office Word</Application>
  <DocSecurity>0</DocSecurity>
  <Lines>80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McGeown</dc:creator>
  <cp:lastModifiedBy>Mark Rickard</cp:lastModifiedBy>
  <cp:revision>2</cp:revision>
  <cp:lastPrinted>2026-08-25T22:02:00Z</cp:lastPrinted>
  <dcterms:created xsi:type="dcterms:W3CDTF">2026-09-08T21:43:00Z</dcterms:created>
  <dcterms:modified xsi:type="dcterms:W3CDTF">2026-09-08T21:43:00Z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0x010100A40F57136EE6FF4CBD7618CD9C7581CD</vt:lpwstr>
  </property>
  <property fmtid="{D5CDD505-2E9C-101B-9397-08002B2CF9AE}" pid="3" name="Order">
    <vt:r8>7778800</vt:r8>
  </property>
  <property fmtid="{D5CDD505-2E9C-101B-9397-08002B2CF9AE}" pid="4" name="GrammarlyDocumentId">
    <vt:lpwstr>9a70e40380e767067dc4bd3a821e829f556766ce123bd565521908e83f9bf48a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